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0" w:lineRule="atLeast"/>
        <w:ind w:left="0" w:right="0"/>
        <w:jc w:val="center"/>
        <w:rPr>
          <w:rFonts w:hint="eastAsia" w:ascii="宋体" w:hAnsi="宋体" w:eastAsia="宋体" w:cs="宋体"/>
          <w:b/>
          <w:spacing w:val="100"/>
          <w:kern w:val="2"/>
          <w:sz w:val="48"/>
          <w:szCs w:val="48"/>
        </w:rPr>
      </w:pPr>
      <w:r>
        <w:rPr>
          <w:rFonts w:hint="eastAsia" w:ascii="宋体" w:hAnsi="宋体" w:eastAsia="宋体" w:cs="宋体"/>
          <w:b/>
          <w:spacing w:val="100"/>
          <w:kern w:val="2"/>
          <w:sz w:val="48"/>
          <w:szCs w:val="48"/>
          <w:lang w:val="en-US" w:eastAsia="zh-CN" w:bidi="ar"/>
        </w:rPr>
        <w:t>仲裁申请书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申  请  人：（姓名）            性别：       民族：   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           出生：     年   月    日        原籍：    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身  份  证：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           现住址：                        联系电话：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确认有效的通讯地址：                        邮政编码：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委托代理人：（姓名）            性别：       民族：   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           出生：     年   月    日        原籍：              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           工作单位：                      职务：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           现住址：                        联系电话：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被 申 请人：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法定代表人：（姓名）                         职务：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住      所：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联 系 电话：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第  三  人：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法定代表人：（姓名）                         职务：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住      所：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联 系 电话：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仲裁请求：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 w:firstLine="560" w:firstLineChars="20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1、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 w:firstLine="560" w:firstLineChars="20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2、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 w:firstLine="560" w:firstLineChars="20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3、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 w:firstLine="560" w:firstLineChars="20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4、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br w:type="page"/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事实和理由：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eastAsia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附件：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1</w:t>
      </w:r>
      <w:r>
        <w:rPr>
          <w:rFonts w:hint="eastAsia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、《仲裁申请书》副本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 xml:space="preserve">    </w:t>
      </w:r>
      <w:r>
        <w:rPr>
          <w:rFonts w:hint="eastAsia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份；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 xml:space="preserve">      2</w:t>
      </w:r>
      <w:r>
        <w:rPr>
          <w:rFonts w:hint="eastAsia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、证据清单及有关证据材料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 xml:space="preserve">         </w:t>
      </w:r>
      <w:r>
        <w:rPr>
          <w:rFonts w:hint="eastAsia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份。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 w:firstLine="5180" w:firstLineChars="185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 w:firstLine="5180" w:firstLineChars="185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申请人：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auto"/>
        <w:ind w:left="0" w:right="0" w:firstLine="519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二○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A56F9"/>
    <w:rsid w:val="5C7A56F9"/>
    <w:rsid w:val="6B9F31FE"/>
    <w:rsid w:val="6D535020"/>
    <w:rsid w:val="75CF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2018-08-23T09:03:00Z</dcterms:created>
  <dc:creator>Administrator</dc:creator>
  <cp:lastModifiedBy>Administrator</cp:lastModifiedBy>
  <cp:lastPrinted>2019-05-20T02:03:20Z</cp:lastPrinted>
  <dcterms:modified xsi:type="dcterms:W3CDTF">2019-05-20T02:03:52Z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